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3DFF1" w14:textId="77777777" w:rsidR="00364B4D" w:rsidRDefault="00364B4D" w:rsidP="00364B4D">
      <w:pPr>
        <w:tabs>
          <w:tab w:val="left" w:pos="2127"/>
          <w:tab w:val="left" w:pos="3119"/>
        </w:tabs>
        <w:spacing w:after="120"/>
        <w:ind w:left="2126" w:hanging="2126"/>
        <w:rPr>
          <w:rFonts w:cs="Arial"/>
          <w:b/>
        </w:rPr>
      </w:pPr>
      <w:r>
        <w:rPr>
          <w:rFonts w:cs="Arial"/>
          <w:b/>
        </w:rPr>
        <w:t>Tour:</w:t>
      </w:r>
      <w:r>
        <w:rPr>
          <w:rFonts w:cs="Arial"/>
          <w:b/>
        </w:rPr>
        <w:tab/>
        <w:t xml:space="preserve">Berner Oberland / </w:t>
      </w:r>
      <w:proofErr w:type="spellStart"/>
      <w:r>
        <w:rPr>
          <w:rFonts w:cs="Arial"/>
          <w:b/>
        </w:rPr>
        <w:t>Walchergrat</w:t>
      </w:r>
      <w:proofErr w:type="spellEnd"/>
      <w:r>
        <w:rPr>
          <w:rFonts w:cs="Arial"/>
          <w:b/>
        </w:rPr>
        <w:t xml:space="preserve"> (3799m) &amp; Mönch (4107m) </w:t>
      </w:r>
    </w:p>
    <w:p w14:paraId="62C2E7F5" w14:textId="77777777" w:rsidR="00364B4D" w:rsidRDefault="00364B4D" w:rsidP="00364B4D">
      <w:pPr>
        <w:tabs>
          <w:tab w:val="left" w:pos="2127"/>
          <w:tab w:val="left" w:pos="3119"/>
        </w:tabs>
        <w:spacing w:after="120"/>
        <w:ind w:left="2126" w:hanging="2126"/>
      </w:pPr>
      <w:r>
        <w:rPr>
          <w:rFonts w:cs="Arial"/>
          <w:b/>
        </w:rPr>
        <w:tab/>
      </w:r>
      <w:r>
        <w:rPr>
          <w:rFonts w:cs="Arial"/>
          <w:b/>
        </w:rPr>
        <w:tab/>
        <w:t>ab / bis Jungfraujoch</w:t>
      </w:r>
      <w:r w:rsidRPr="000F1206">
        <w:rPr>
          <w:rFonts w:cs="Arial"/>
          <w:b/>
          <w:bCs/>
          <w:szCs w:val="24"/>
        </w:rPr>
        <w:t xml:space="preserve"> </w:t>
      </w:r>
      <w:r>
        <w:rPr>
          <w:rFonts w:cs="Arial"/>
          <w:b/>
          <w:bCs/>
          <w:szCs w:val="24"/>
        </w:rPr>
        <w:t>(via Grindelwald Terminal)</w:t>
      </w:r>
    </w:p>
    <w:p w14:paraId="6A497FD0" w14:textId="77777777" w:rsidR="00364B4D" w:rsidRDefault="00364B4D" w:rsidP="00364B4D">
      <w:pPr>
        <w:tabs>
          <w:tab w:val="left" w:pos="2127"/>
          <w:tab w:val="left" w:pos="3119"/>
        </w:tabs>
        <w:spacing w:after="120"/>
        <w:ind w:left="2126" w:hanging="2126"/>
      </w:pPr>
      <w:r>
        <w:t>Datum:</w:t>
      </w:r>
      <w:r>
        <w:tab/>
        <w:t xml:space="preserve">Mi./Do. 22. – 23. April 2026, </w:t>
      </w:r>
    </w:p>
    <w:p w14:paraId="20B9384A" w14:textId="77777777" w:rsidR="00364B4D" w:rsidRDefault="00364B4D" w:rsidP="00364B4D">
      <w:pPr>
        <w:tabs>
          <w:tab w:val="left" w:pos="2127"/>
          <w:tab w:val="left" w:pos="3119"/>
        </w:tabs>
        <w:spacing w:after="120"/>
        <w:ind w:left="2126" w:hanging="2126"/>
      </w:pPr>
      <w:r>
        <w:t>Leitung:</w:t>
      </w:r>
      <w:r>
        <w:tab/>
        <w:t>Daniel Schmucki</w:t>
      </w:r>
    </w:p>
    <w:p w14:paraId="7CB12DAB" w14:textId="77777777" w:rsidR="00364B4D" w:rsidRDefault="00364B4D" w:rsidP="00364B4D">
      <w:pPr>
        <w:tabs>
          <w:tab w:val="left" w:pos="2127"/>
          <w:tab w:val="left" w:pos="3119"/>
        </w:tabs>
        <w:spacing w:after="120"/>
        <w:ind w:left="2126" w:hanging="2126"/>
      </w:pPr>
      <w:r>
        <w:t>Typ und Grad:</w:t>
      </w:r>
      <w:r>
        <w:tab/>
        <w:t>S &amp; H / WS+ (1 Tag) - ZS- (2. Tag)</w:t>
      </w:r>
    </w:p>
    <w:p w14:paraId="34320191" w14:textId="77777777" w:rsidR="00364B4D" w:rsidRDefault="00364B4D" w:rsidP="00364B4D">
      <w:pPr>
        <w:overflowPunct/>
        <w:spacing w:after="120"/>
        <w:ind w:left="2126" w:hanging="2126"/>
        <w:textAlignment w:val="auto"/>
      </w:pPr>
      <w:r>
        <w:t>Anreise:</w:t>
      </w:r>
      <w:r>
        <w:tab/>
        <w:t>Mi.22.04. Anreise mit PW nach Grindelwald Terminal, mit Eiger Express ab 7.46h / Jungfraubahn zum Joch, Fahrzeit 55min, Ankunft 08.46h.</w:t>
      </w:r>
      <w:r>
        <w:tab/>
      </w:r>
    </w:p>
    <w:p w14:paraId="7D72E8AB" w14:textId="77777777" w:rsidR="00364B4D" w:rsidRPr="002F3255" w:rsidRDefault="00364B4D" w:rsidP="00364B4D">
      <w:pPr>
        <w:tabs>
          <w:tab w:val="left" w:pos="2127"/>
          <w:tab w:val="left" w:pos="3119"/>
        </w:tabs>
        <w:spacing w:after="120"/>
        <w:ind w:left="2126" w:hanging="2126"/>
        <w:rPr>
          <w:b/>
          <w:bCs/>
        </w:rPr>
      </w:pPr>
      <w:r>
        <w:t>Route:</w:t>
      </w:r>
      <w:r>
        <w:tab/>
      </w:r>
      <w:r w:rsidRPr="002F3255">
        <w:rPr>
          <w:b/>
          <w:bCs/>
        </w:rPr>
        <w:t>Mi.22.04.  «Akklimatisationstour»</w:t>
      </w:r>
    </w:p>
    <w:p w14:paraId="3C54F5E3" w14:textId="77777777" w:rsidR="00364B4D" w:rsidRDefault="00364B4D" w:rsidP="00364B4D">
      <w:pPr>
        <w:tabs>
          <w:tab w:val="left" w:pos="2127"/>
          <w:tab w:val="left" w:pos="3119"/>
        </w:tabs>
        <w:spacing w:after="120"/>
        <w:ind w:left="2126" w:hanging="2126"/>
      </w:pPr>
      <w:r>
        <w:tab/>
        <w:t xml:space="preserve">Kurzer Aufstieg zur Mönchsjochhütte und Abfahrt über Ewigschneefeld, anschl. Aufstieg zum </w:t>
      </w:r>
      <w:proofErr w:type="spellStart"/>
      <w:r>
        <w:t>Walchergrat</w:t>
      </w:r>
      <w:proofErr w:type="spellEnd"/>
      <w:r>
        <w:t xml:space="preserve"> (3799m); Abfahrt zurück aufs Ewigschneefeld und zurück zur Mönchsjochhütte.</w:t>
      </w:r>
    </w:p>
    <w:p w14:paraId="2269D26B" w14:textId="77777777" w:rsidR="00364B4D" w:rsidRDefault="00364B4D" w:rsidP="00364B4D">
      <w:pPr>
        <w:tabs>
          <w:tab w:val="left" w:pos="2127"/>
          <w:tab w:val="left" w:pos="3119"/>
        </w:tabs>
        <w:spacing w:after="120"/>
        <w:ind w:left="2126" w:hanging="2126"/>
      </w:pPr>
      <w:r>
        <w:t>Marschzeit:</w:t>
      </w:r>
      <w:r>
        <w:tab/>
        <w:t>ca. 5 Std. / Aufstieg total ca. 1000Hm</w:t>
      </w:r>
    </w:p>
    <w:p w14:paraId="50BA1B40" w14:textId="77777777" w:rsidR="00364B4D" w:rsidRDefault="00364B4D" w:rsidP="00364B4D">
      <w:pPr>
        <w:tabs>
          <w:tab w:val="left" w:pos="2127"/>
          <w:tab w:val="left" w:pos="3119"/>
        </w:tabs>
        <w:spacing w:after="120"/>
        <w:ind w:left="2126" w:hanging="2126"/>
      </w:pPr>
      <w:r>
        <w:t>Anforderung:</w:t>
      </w:r>
      <w:r>
        <w:tab/>
        <w:t>Gute Kondition für Touren in grosser Höhe</w:t>
      </w:r>
    </w:p>
    <w:p w14:paraId="0EB451ED" w14:textId="77777777" w:rsidR="00364B4D" w:rsidRPr="00D6768F" w:rsidRDefault="00364B4D" w:rsidP="00364B4D">
      <w:pPr>
        <w:tabs>
          <w:tab w:val="left" w:pos="2127"/>
          <w:tab w:val="left" w:pos="3119"/>
        </w:tabs>
        <w:spacing w:after="120"/>
        <w:ind w:left="2126" w:hanging="2126"/>
      </w:pPr>
    </w:p>
    <w:p w14:paraId="36B7A540" w14:textId="77777777" w:rsidR="00364B4D" w:rsidRDefault="00364B4D" w:rsidP="00364B4D">
      <w:pPr>
        <w:tabs>
          <w:tab w:val="left" w:pos="2127"/>
          <w:tab w:val="left" w:pos="3119"/>
        </w:tabs>
        <w:spacing w:after="120"/>
        <w:ind w:left="2126" w:hanging="2126"/>
      </w:pPr>
      <w:r w:rsidRPr="00D6768F">
        <w:t>Route:</w:t>
      </w:r>
      <w:r w:rsidRPr="00D6768F">
        <w:tab/>
      </w:r>
      <w:r w:rsidRPr="002F3255">
        <w:rPr>
          <w:b/>
          <w:bCs/>
        </w:rPr>
        <w:t>Do. 23.04. Besteigung Mönch</w:t>
      </w:r>
      <w:r w:rsidRPr="00C65BCD">
        <w:t xml:space="preserve"> auf der N</w:t>
      </w:r>
      <w:r>
        <w:t>ormalroute über den</w:t>
      </w:r>
    </w:p>
    <w:p w14:paraId="3E4B4BE9" w14:textId="77777777" w:rsidR="00364B4D" w:rsidRPr="00C65BCD" w:rsidRDefault="00364B4D" w:rsidP="00364B4D">
      <w:pPr>
        <w:tabs>
          <w:tab w:val="left" w:pos="2127"/>
          <w:tab w:val="left" w:pos="3119"/>
        </w:tabs>
        <w:spacing w:after="120"/>
        <w:ind w:left="2126" w:hanging="2126"/>
      </w:pPr>
      <w:r>
        <w:tab/>
      </w:r>
      <w:r>
        <w:tab/>
        <w:t xml:space="preserve">Südarm </w:t>
      </w:r>
      <w:proofErr w:type="spellStart"/>
      <w:r>
        <w:t>Ostgrat</w:t>
      </w:r>
      <w:proofErr w:type="spellEnd"/>
      <w:r>
        <w:t xml:space="preserve">; kurze Abfahrt per Ski an den Fuss des </w:t>
      </w:r>
      <w:proofErr w:type="spellStart"/>
      <w:r>
        <w:t>Südarms</w:t>
      </w:r>
      <w:proofErr w:type="spellEnd"/>
      <w:r>
        <w:t>; steiler Aufstieg zum Vorgipfel 4040m und ausgesetzter Grat zum Gipfel; Abstieg auf der Aufstiegsroute und Rückkehr zum Joch per Ski.</w:t>
      </w:r>
    </w:p>
    <w:p w14:paraId="69AC044E" w14:textId="77777777" w:rsidR="00364B4D" w:rsidRDefault="00364B4D" w:rsidP="00364B4D">
      <w:pPr>
        <w:tabs>
          <w:tab w:val="left" w:pos="2127"/>
          <w:tab w:val="left" w:pos="3119"/>
        </w:tabs>
        <w:spacing w:after="120"/>
        <w:ind w:left="2126" w:hanging="2126"/>
      </w:pPr>
      <w:r>
        <w:t>Anforderung:</w:t>
      </w:r>
      <w:r>
        <w:tab/>
        <w:t>Absolute Schwindelfreiheit, sicheres Steigeisen gehen im steilen Gelände, kurze Kletterpassagen 3a.</w:t>
      </w:r>
    </w:p>
    <w:p w14:paraId="072E1C4D" w14:textId="77777777" w:rsidR="00364B4D" w:rsidRDefault="00364B4D" w:rsidP="00364B4D">
      <w:pPr>
        <w:tabs>
          <w:tab w:val="left" w:pos="2127"/>
          <w:tab w:val="left" w:pos="3119"/>
        </w:tabs>
        <w:spacing w:after="120"/>
        <w:ind w:left="2126" w:hanging="2126"/>
      </w:pPr>
      <w:r>
        <w:t>Kosten:</w:t>
      </w:r>
      <w:r>
        <w:tab/>
        <w:t>Anteil PW &amp; Parkplatzkosten, Jungfraubahnen, Mönchsjochhütte mit HP mit Lagerplatz, Organisationsanteil, ab Sfr. 260.00 je nach Abo / Rabatt bei der Jungfraubahn</w:t>
      </w:r>
    </w:p>
    <w:p w14:paraId="0F006209" w14:textId="77777777" w:rsidR="00364B4D" w:rsidRDefault="00364B4D" w:rsidP="00364B4D">
      <w:pPr>
        <w:tabs>
          <w:tab w:val="left" w:pos="2127"/>
          <w:tab w:val="left" w:pos="3119"/>
        </w:tabs>
        <w:spacing w:after="120"/>
        <w:ind w:left="2126" w:hanging="2126"/>
      </w:pPr>
      <w:r>
        <w:t>Verpflegung:</w:t>
      </w:r>
      <w:r>
        <w:tab/>
        <w:t>aus dem Rucksack</w:t>
      </w:r>
    </w:p>
    <w:p w14:paraId="1CBD9F41" w14:textId="77777777" w:rsidR="00364B4D" w:rsidRDefault="00364B4D" w:rsidP="00364B4D">
      <w:pPr>
        <w:tabs>
          <w:tab w:val="left" w:pos="2127"/>
          <w:tab w:val="left" w:pos="3119"/>
        </w:tabs>
        <w:spacing w:after="120"/>
        <w:ind w:left="2126" w:hanging="2126"/>
      </w:pPr>
      <w:r w:rsidRPr="00046708">
        <w:rPr>
          <w:szCs w:val="24"/>
        </w:rPr>
        <w:t>Ausrüstung:</w:t>
      </w:r>
      <w:r w:rsidRPr="00046708">
        <w:rPr>
          <w:szCs w:val="24"/>
        </w:rPr>
        <w:tab/>
      </w:r>
      <w:r>
        <w:rPr>
          <w:szCs w:val="24"/>
        </w:rPr>
        <w:t xml:space="preserve">Skitourenausrüstung mit </w:t>
      </w:r>
      <w:proofErr w:type="spellStart"/>
      <w:r>
        <w:rPr>
          <w:szCs w:val="24"/>
        </w:rPr>
        <w:t>Barryvox</w:t>
      </w:r>
      <w:proofErr w:type="spellEnd"/>
      <w:r>
        <w:rPr>
          <w:szCs w:val="24"/>
        </w:rPr>
        <w:t xml:space="preserve">, Schaufel, </w:t>
      </w:r>
      <w:proofErr w:type="spellStart"/>
      <w:r>
        <w:rPr>
          <w:szCs w:val="24"/>
        </w:rPr>
        <w:t>Harsteisen</w:t>
      </w:r>
      <w:proofErr w:type="spellEnd"/>
      <w:r>
        <w:rPr>
          <w:szCs w:val="24"/>
        </w:rPr>
        <w:t xml:space="preserve">, Steigeisen, Anseilgurt mit 1-2 </w:t>
      </w:r>
      <w:proofErr w:type="gramStart"/>
      <w:r>
        <w:rPr>
          <w:szCs w:val="24"/>
        </w:rPr>
        <w:t>HMS Karabiner</w:t>
      </w:r>
      <w:proofErr w:type="gramEnd"/>
      <w:r>
        <w:rPr>
          <w:szCs w:val="24"/>
        </w:rPr>
        <w:t>, Helm</w:t>
      </w:r>
    </w:p>
    <w:p w14:paraId="31934BFE" w14:textId="77777777" w:rsidR="00364B4D" w:rsidRDefault="00364B4D" w:rsidP="00364B4D">
      <w:pPr>
        <w:tabs>
          <w:tab w:val="left" w:pos="2127"/>
          <w:tab w:val="left" w:pos="3119"/>
        </w:tabs>
        <w:spacing w:after="120"/>
        <w:ind w:left="2126" w:hanging="2126"/>
      </w:pPr>
      <w:r>
        <w:t>Anmeldung:</w:t>
      </w:r>
      <w:r>
        <w:tab/>
        <w:t>ab sofort (nur noch 1 Platz frei) Tel. 055 290 15 00 oder</w:t>
      </w:r>
    </w:p>
    <w:p w14:paraId="7AD71EC5" w14:textId="77777777" w:rsidR="00364B4D" w:rsidRDefault="00364B4D" w:rsidP="00364B4D">
      <w:pPr>
        <w:tabs>
          <w:tab w:val="left" w:pos="2127"/>
          <w:tab w:val="left" w:pos="3119"/>
        </w:tabs>
        <w:spacing w:after="120"/>
        <w:ind w:left="2126" w:hanging="2126"/>
      </w:pPr>
      <w:r>
        <w:tab/>
      </w:r>
      <w:r>
        <w:tab/>
      </w:r>
      <w:hyperlink r:id="rId7" w:history="1">
        <w:r w:rsidRPr="00AA343A">
          <w:rPr>
            <w:rStyle w:val="Hyperlink"/>
            <w:rFonts w:eastAsiaTheme="majorEastAsia"/>
          </w:rPr>
          <w:t>gommiswald@acapa.ch</w:t>
        </w:r>
      </w:hyperlink>
    </w:p>
    <w:p w14:paraId="7AF3D559" w14:textId="4F8504B2" w:rsidR="00F90FD9" w:rsidRPr="0070230B" w:rsidRDefault="00F90FD9" w:rsidP="00511FE0">
      <w:pPr>
        <w:tabs>
          <w:tab w:val="left" w:pos="2127"/>
          <w:tab w:val="left" w:pos="3119"/>
        </w:tabs>
        <w:spacing w:after="120"/>
        <w:ind w:left="2126" w:hanging="2126"/>
      </w:pPr>
      <w:r>
        <w:tab/>
      </w:r>
      <w:r w:rsidR="0070230B">
        <w:t xml:space="preserve"> </w:t>
      </w:r>
    </w:p>
    <w:sectPr w:rsidR="00F90FD9" w:rsidRPr="0070230B" w:rsidSect="000119A7">
      <w:headerReference w:type="default" r:id="rId8"/>
      <w:footerReference w:type="default" r:id="rId9"/>
      <w:pgSz w:w="11907" w:h="16840"/>
      <w:pgMar w:top="799" w:right="1134" w:bottom="709" w:left="1418" w:header="720" w:footer="7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B2ABA7" w14:textId="77777777" w:rsidR="00DC0187" w:rsidRDefault="00DC0187">
      <w:r>
        <w:separator/>
      </w:r>
    </w:p>
  </w:endnote>
  <w:endnote w:type="continuationSeparator" w:id="0">
    <w:p w14:paraId="74457FEF" w14:textId="77777777" w:rsidR="00DC0187" w:rsidRDefault="00DC01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CB2C9" w14:textId="615CBC25" w:rsidR="0097300A" w:rsidRDefault="0097300A" w:rsidP="00505E44">
    <w:pPr>
      <w:pStyle w:val="Fuzeile"/>
      <w:ind w:right="360"/>
    </w:pPr>
    <w:r>
      <w:rPr>
        <w:sz w:val="20"/>
        <w:lang w:val="de-DE"/>
      </w:rPr>
      <w:tab/>
      <w:t xml:space="preserve">- </w:t>
    </w:r>
    <w:r w:rsidR="003E2AAF">
      <w:rPr>
        <w:rStyle w:val="Seitenzahl"/>
        <w:sz w:val="20"/>
      </w:rPr>
      <w:fldChar w:fldCharType="begin"/>
    </w:r>
    <w:r>
      <w:rPr>
        <w:rStyle w:val="Seitenzahl"/>
        <w:sz w:val="20"/>
      </w:rPr>
      <w:instrText xml:space="preserve"> PAGE </w:instrText>
    </w:r>
    <w:r w:rsidR="003E2AAF">
      <w:rPr>
        <w:rStyle w:val="Seitenzahl"/>
        <w:sz w:val="20"/>
      </w:rPr>
      <w:fldChar w:fldCharType="separate"/>
    </w:r>
    <w:r w:rsidR="000F6F17">
      <w:rPr>
        <w:rStyle w:val="Seitenzahl"/>
        <w:noProof/>
        <w:sz w:val="20"/>
      </w:rPr>
      <w:t>1</w:t>
    </w:r>
    <w:r w:rsidR="003E2AAF">
      <w:rPr>
        <w:rStyle w:val="Seitenzahl"/>
        <w:sz w:val="20"/>
      </w:rPr>
      <w:fldChar w:fldCharType="end"/>
    </w:r>
    <w:r>
      <w:rPr>
        <w:rStyle w:val="Seitenzahl"/>
        <w:sz w:val="20"/>
      </w:rPr>
      <w:t xml:space="preserve"> / </w:t>
    </w:r>
    <w:r w:rsidR="003E2AAF">
      <w:rPr>
        <w:rStyle w:val="Seitenzahl"/>
        <w:sz w:val="20"/>
      </w:rPr>
      <w:fldChar w:fldCharType="begin"/>
    </w:r>
    <w:r>
      <w:rPr>
        <w:rStyle w:val="Seitenzahl"/>
        <w:sz w:val="20"/>
      </w:rPr>
      <w:instrText xml:space="preserve"> NUMPAGES </w:instrText>
    </w:r>
    <w:r w:rsidR="003E2AAF">
      <w:rPr>
        <w:rStyle w:val="Seitenzahl"/>
        <w:sz w:val="20"/>
      </w:rPr>
      <w:fldChar w:fldCharType="separate"/>
    </w:r>
    <w:r w:rsidR="000F6F17">
      <w:rPr>
        <w:rStyle w:val="Seitenzahl"/>
        <w:noProof/>
        <w:sz w:val="20"/>
      </w:rPr>
      <w:t>1</w:t>
    </w:r>
    <w:r w:rsidR="003E2AAF">
      <w:rPr>
        <w:rStyle w:val="Seitenzahl"/>
        <w:sz w:val="20"/>
      </w:rPr>
      <w:fldChar w:fldCharType="end"/>
    </w:r>
    <w:r>
      <w:rPr>
        <w:rStyle w:val="Seitenzahl"/>
        <w:sz w:val="20"/>
      </w:rPr>
      <w:t xml:space="preserve"> -</w:t>
    </w:r>
    <w:r>
      <w:rPr>
        <w:sz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E2E50C" w14:textId="77777777" w:rsidR="00DC0187" w:rsidRDefault="00DC0187">
      <w:r>
        <w:separator/>
      </w:r>
    </w:p>
  </w:footnote>
  <w:footnote w:type="continuationSeparator" w:id="0">
    <w:p w14:paraId="11A02161" w14:textId="77777777" w:rsidR="00DC0187" w:rsidRDefault="00DC01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84" w:type="dxa"/>
      <w:tblBorders>
        <w:bottom w:val="single" w:sz="6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284"/>
    </w:tblGrid>
    <w:tr w:rsidR="000119A7" w14:paraId="488AE386" w14:textId="77777777" w:rsidTr="006D1F17">
      <w:tc>
        <w:tcPr>
          <w:tcW w:w="9284" w:type="dxa"/>
          <w:tcBorders>
            <w:top w:val="nil"/>
            <w:left w:val="nil"/>
            <w:bottom w:val="single" w:sz="6" w:space="0" w:color="auto"/>
            <w:right w:val="nil"/>
          </w:tcBorders>
        </w:tcPr>
        <w:p w14:paraId="4201579C" w14:textId="77777777" w:rsidR="000119A7" w:rsidRDefault="000119A7" w:rsidP="007F7F06">
          <w:pPr>
            <w:tabs>
              <w:tab w:val="right" w:pos="9144"/>
            </w:tabs>
            <w:spacing w:before="1680"/>
            <w:ind w:left="-70"/>
            <w:rPr>
              <w:rFonts w:cs="Arial"/>
              <w:b/>
            </w:rPr>
          </w:pPr>
          <w:r>
            <w:rPr>
              <w:rFonts w:cs="Arial"/>
              <w:b/>
            </w:rPr>
            <w:t>Tour Ausschreibung</w:t>
          </w:r>
        </w:p>
      </w:tc>
    </w:tr>
  </w:tbl>
  <w:p w14:paraId="13475C15" w14:textId="77777777" w:rsidR="000119A7" w:rsidRDefault="00BB6054" w:rsidP="000119A7">
    <w:pPr>
      <w:pStyle w:val="Fuzeile"/>
      <w:ind w:right="360"/>
    </w:pPr>
    <w:r>
      <w:rPr>
        <w:b/>
        <w:noProof/>
        <w:u w:val="single"/>
        <w:lang w:eastAsia="zh-TW"/>
      </w:rPr>
      <w:drawing>
        <wp:anchor distT="0" distB="0" distL="114300" distR="114300" simplePos="0" relativeHeight="251659264" behindDoc="0" locked="0" layoutInCell="1" allowOverlap="1" wp14:anchorId="7E6988AB" wp14:editId="31AD0DF2">
          <wp:simplePos x="0" y="0"/>
          <wp:positionH relativeFrom="column">
            <wp:posOffset>4541520</wp:posOffset>
          </wp:positionH>
          <wp:positionV relativeFrom="paragraph">
            <wp:posOffset>-1289685</wp:posOffset>
          </wp:positionV>
          <wp:extent cx="1257300" cy="1257300"/>
          <wp:effectExtent l="0" t="0" r="0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7892" t="21060" r="30386" b="23311"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257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DE46E024"/>
    <w:lvl w:ilvl="0">
      <w:start w:val="1"/>
      <w:numFmt w:val="decimal"/>
      <w:pStyle w:val="berschrift1"/>
      <w:lvlText w:val="%1"/>
      <w:legacy w:legacy="1" w:legacySpace="144" w:legacyIndent="0"/>
      <w:lvlJc w:val="left"/>
    </w:lvl>
    <w:lvl w:ilvl="1">
      <w:start w:val="1"/>
      <w:numFmt w:val="decimal"/>
      <w:pStyle w:val="berschrift2"/>
      <w:lvlText w:val="%1.%2"/>
      <w:legacy w:legacy="1" w:legacySpace="144" w:legacyIndent="0"/>
      <w:lvlJc w:val="left"/>
    </w:lvl>
    <w:lvl w:ilvl="2">
      <w:start w:val="1"/>
      <w:numFmt w:val="decimal"/>
      <w:pStyle w:val="berschrift3"/>
      <w:lvlText w:val="%1.%2.%3"/>
      <w:legacy w:legacy="1" w:legacySpace="144" w:legacyIndent="0"/>
      <w:lvlJc w:val="left"/>
    </w:lvl>
    <w:lvl w:ilvl="3">
      <w:start w:val="1"/>
      <w:numFmt w:val="decimal"/>
      <w:pStyle w:val="berschrift4"/>
      <w:lvlText w:val="%1.%2.%3.%4"/>
      <w:legacy w:legacy="1" w:legacySpace="144" w:legacyIndent="0"/>
      <w:lvlJc w:val="left"/>
    </w:lvl>
    <w:lvl w:ilvl="4">
      <w:start w:val="1"/>
      <w:numFmt w:val="decimal"/>
      <w:pStyle w:val="berschrift5"/>
      <w:lvlText w:val="%1.%2.%3.%4.%5"/>
      <w:legacy w:legacy="1" w:legacySpace="144" w:legacyIndent="0"/>
      <w:lvlJc w:val="left"/>
    </w:lvl>
    <w:lvl w:ilvl="5">
      <w:start w:val="1"/>
      <w:numFmt w:val="decimal"/>
      <w:pStyle w:val="berschrift6"/>
      <w:lvlText w:val="%1.%2.%3.%4.%5.%6"/>
      <w:legacy w:legacy="1" w:legacySpace="144" w:legacyIndent="0"/>
      <w:lvlJc w:val="left"/>
    </w:lvl>
    <w:lvl w:ilvl="6">
      <w:start w:val="1"/>
      <w:numFmt w:val="decimal"/>
      <w:pStyle w:val="berschrift7"/>
      <w:lvlText w:val="%1.%2.%3.%4.%5.%6.%7"/>
      <w:legacy w:legacy="1" w:legacySpace="144" w:legacyIndent="0"/>
      <w:lvlJc w:val="left"/>
    </w:lvl>
    <w:lvl w:ilvl="7">
      <w:start w:val="1"/>
      <w:numFmt w:val="decimal"/>
      <w:pStyle w:val="berschrift8"/>
      <w:lvlText w:val="%1.%2.%3.%4.%5.%6.%7.%8"/>
      <w:legacy w:legacy="1" w:legacySpace="144" w:legacyIndent="0"/>
      <w:lvlJc w:val="left"/>
    </w:lvl>
    <w:lvl w:ilvl="8">
      <w:start w:val="1"/>
      <w:numFmt w:val="decimal"/>
      <w:pStyle w:val="berschrift9"/>
      <w:lvlText w:val="%1.%2.%3.%4.%5.%6.%7.%8.%9"/>
      <w:legacy w:legacy="1" w:legacySpace="144" w:legacyIndent="0"/>
      <w:lvlJc w:val="left"/>
    </w:lvl>
  </w:abstractNum>
  <w:num w:numId="1" w16cid:durableId="18499769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66A"/>
    <w:rsid w:val="00001EFC"/>
    <w:rsid w:val="000119A7"/>
    <w:rsid w:val="00046708"/>
    <w:rsid w:val="00052B0B"/>
    <w:rsid w:val="00067FFD"/>
    <w:rsid w:val="00074A78"/>
    <w:rsid w:val="00085ADB"/>
    <w:rsid w:val="000A19A2"/>
    <w:rsid w:val="000B0963"/>
    <w:rsid w:val="000B39C8"/>
    <w:rsid w:val="000C2F74"/>
    <w:rsid w:val="000C4485"/>
    <w:rsid w:val="000C6465"/>
    <w:rsid w:val="000F0060"/>
    <w:rsid w:val="000F6160"/>
    <w:rsid w:val="000F6F17"/>
    <w:rsid w:val="00110029"/>
    <w:rsid w:val="00111B32"/>
    <w:rsid w:val="00111FDC"/>
    <w:rsid w:val="00150D99"/>
    <w:rsid w:val="001851BD"/>
    <w:rsid w:val="001A401D"/>
    <w:rsid w:val="001E0F2F"/>
    <w:rsid w:val="001F53B6"/>
    <w:rsid w:val="001F77CC"/>
    <w:rsid w:val="0020766A"/>
    <w:rsid w:val="00240D3A"/>
    <w:rsid w:val="00242957"/>
    <w:rsid w:val="00262ABD"/>
    <w:rsid w:val="002762E9"/>
    <w:rsid w:val="002A3FB8"/>
    <w:rsid w:val="002E3063"/>
    <w:rsid w:val="002F48DE"/>
    <w:rsid w:val="00325BD7"/>
    <w:rsid w:val="00327DBB"/>
    <w:rsid w:val="003315C6"/>
    <w:rsid w:val="00352DA2"/>
    <w:rsid w:val="00364B4D"/>
    <w:rsid w:val="003747D2"/>
    <w:rsid w:val="0038285E"/>
    <w:rsid w:val="003B007C"/>
    <w:rsid w:val="003B0BC6"/>
    <w:rsid w:val="003B2FA1"/>
    <w:rsid w:val="003D17D5"/>
    <w:rsid w:val="003E09C4"/>
    <w:rsid w:val="003E2AAF"/>
    <w:rsid w:val="003E2FCE"/>
    <w:rsid w:val="003E511B"/>
    <w:rsid w:val="003F6016"/>
    <w:rsid w:val="003F6EC9"/>
    <w:rsid w:val="00401C6E"/>
    <w:rsid w:val="00420A26"/>
    <w:rsid w:val="00420DB4"/>
    <w:rsid w:val="00424CCA"/>
    <w:rsid w:val="00432BF3"/>
    <w:rsid w:val="00433727"/>
    <w:rsid w:val="00446F2C"/>
    <w:rsid w:val="0047232C"/>
    <w:rsid w:val="004C5AD1"/>
    <w:rsid w:val="004D469C"/>
    <w:rsid w:val="004E1162"/>
    <w:rsid w:val="005011CC"/>
    <w:rsid w:val="00505E44"/>
    <w:rsid w:val="00506EE7"/>
    <w:rsid w:val="00511FE0"/>
    <w:rsid w:val="0051269D"/>
    <w:rsid w:val="005243B4"/>
    <w:rsid w:val="005257D7"/>
    <w:rsid w:val="00531FF7"/>
    <w:rsid w:val="00536333"/>
    <w:rsid w:val="00550090"/>
    <w:rsid w:val="00553E4F"/>
    <w:rsid w:val="00571657"/>
    <w:rsid w:val="00580C29"/>
    <w:rsid w:val="005920C4"/>
    <w:rsid w:val="005A2813"/>
    <w:rsid w:val="005B2CD4"/>
    <w:rsid w:val="005D4252"/>
    <w:rsid w:val="005E7827"/>
    <w:rsid w:val="00602DFD"/>
    <w:rsid w:val="0060643F"/>
    <w:rsid w:val="006217CA"/>
    <w:rsid w:val="0063522F"/>
    <w:rsid w:val="00653F38"/>
    <w:rsid w:val="0065540E"/>
    <w:rsid w:val="006703DA"/>
    <w:rsid w:val="0067247E"/>
    <w:rsid w:val="00674F43"/>
    <w:rsid w:val="00675D6E"/>
    <w:rsid w:val="00676D3C"/>
    <w:rsid w:val="006B3D2F"/>
    <w:rsid w:val="006D22E1"/>
    <w:rsid w:val="0070230B"/>
    <w:rsid w:val="007135A9"/>
    <w:rsid w:val="00772487"/>
    <w:rsid w:val="00781957"/>
    <w:rsid w:val="007953D6"/>
    <w:rsid w:val="007A0C82"/>
    <w:rsid w:val="007A46C8"/>
    <w:rsid w:val="007C7C05"/>
    <w:rsid w:val="007D00E1"/>
    <w:rsid w:val="007E0488"/>
    <w:rsid w:val="007E3CED"/>
    <w:rsid w:val="007F0D9E"/>
    <w:rsid w:val="007F7F06"/>
    <w:rsid w:val="008268D1"/>
    <w:rsid w:val="008475F8"/>
    <w:rsid w:val="008605EE"/>
    <w:rsid w:val="008620A0"/>
    <w:rsid w:val="00862421"/>
    <w:rsid w:val="00864134"/>
    <w:rsid w:val="00867E75"/>
    <w:rsid w:val="008812F7"/>
    <w:rsid w:val="008B6D94"/>
    <w:rsid w:val="008C1460"/>
    <w:rsid w:val="008D1F0A"/>
    <w:rsid w:val="008E054B"/>
    <w:rsid w:val="00901AE2"/>
    <w:rsid w:val="00905BCF"/>
    <w:rsid w:val="00926E2C"/>
    <w:rsid w:val="0094221C"/>
    <w:rsid w:val="009547D9"/>
    <w:rsid w:val="00957201"/>
    <w:rsid w:val="009676DD"/>
    <w:rsid w:val="0097300A"/>
    <w:rsid w:val="00995F40"/>
    <w:rsid w:val="009A7BA2"/>
    <w:rsid w:val="009D7D6D"/>
    <w:rsid w:val="00A11F97"/>
    <w:rsid w:val="00A37512"/>
    <w:rsid w:val="00A44688"/>
    <w:rsid w:val="00A86973"/>
    <w:rsid w:val="00A902F2"/>
    <w:rsid w:val="00A96398"/>
    <w:rsid w:val="00AA3614"/>
    <w:rsid w:val="00AC1E87"/>
    <w:rsid w:val="00AE36F8"/>
    <w:rsid w:val="00AE4DB2"/>
    <w:rsid w:val="00AE587F"/>
    <w:rsid w:val="00B049F2"/>
    <w:rsid w:val="00B10CCF"/>
    <w:rsid w:val="00B27090"/>
    <w:rsid w:val="00B37391"/>
    <w:rsid w:val="00B4071A"/>
    <w:rsid w:val="00B41222"/>
    <w:rsid w:val="00B73AFD"/>
    <w:rsid w:val="00B7581A"/>
    <w:rsid w:val="00B8383D"/>
    <w:rsid w:val="00B91022"/>
    <w:rsid w:val="00BB40F4"/>
    <w:rsid w:val="00BB6054"/>
    <w:rsid w:val="00BB7BA1"/>
    <w:rsid w:val="00BC248C"/>
    <w:rsid w:val="00C013A9"/>
    <w:rsid w:val="00C05A32"/>
    <w:rsid w:val="00C100F0"/>
    <w:rsid w:val="00C329B2"/>
    <w:rsid w:val="00C37A72"/>
    <w:rsid w:val="00C719FB"/>
    <w:rsid w:val="00C825D6"/>
    <w:rsid w:val="00C82F1E"/>
    <w:rsid w:val="00C83F31"/>
    <w:rsid w:val="00C9341F"/>
    <w:rsid w:val="00C942F5"/>
    <w:rsid w:val="00CA2E2C"/>
    <w:rsid w:val="00CB3314"/>
    <w:rsid w:val="00CB6E6B"/>
    <w:rsid w:val="00CC066E"/>
    <w:rsid w:val="00CD2E36"/>
    <w:rsid w:val="00CF3705"/>
    <w:rsid w:val="00D034DB"/>
    <w:rsid w:val="00D0607E"/>
    <w:rsid w:val="00D07991"/>
    <w:rsid w:val="00D15A6B"/>
    <w:rsid w:val="00D510E6"/>
    <w:rsid w:val="00D60514"/>
    <w:rsid w:val="00D64606"/>
    <w:rsid w:val="00D7758C"/>
    <w:rsid w:val="00D867F5"/>
    <w:rsid w:val="00D90279"/>
    <w:rsid w:val="00D91A0A"/>
    <w:rsid w:val="00DC0187"/>
    <w:rsid w:val="00DC0403"/>
    <w:rsid w:val="00DC07B3"/>
    <w:rsid w:val="00DC3989"/>
    <w:rsid w:val="00DD2EE6"/>
    <w:rsid w:val="00DD3E08"/>
    <w:rsid w:val="00E158F1"/>
    <w:rsid w:val="00E26F47"/>
    <w:rsid w:val="00E3579E"/>
    <w:rsid w:val="00E40639"/>
    <w:rsid w:val="00E520F2"/>
    <w:rsid w:val="00E60399"/>
    <w:rsid w:val="00E61114"/>
    <w:rsid w:val="00E635B2"/>
    <w:rsid w:val="00E703A0"/>
    <w:rsid w:val="00E87201"/>
    <w:rsid w:val="00E93CCC"/>
    <w:rsid w:val="00E953E7"/>
    <w:rsid w:val="00EA70A2"/>
    <w:rsid w:val="00EB0A44"/>
    <w:rsid w:val="00EC2454"/>
    <w:rsid w:val="00EC7231"/>
    <w:rsid w:val="00ED107A"/>
    <w:rsid w:val="00EE6077"/>
    <w:rsid w:val="00F02CD5"/>
    <w:rsid w:val="00F035CC"/>
    <w:rsid w:val="00F133A1"/>
    <w:rsid w:val="00F27EA3"/>
    <w:rsid w:val="00F548B2"/>
    <w:rsid w:val="00F63553"/>
    <w:rsid w:val="00F6502D"/>
    <w:rsid w:val="00F83B22"/>
    <w:rsid w:val="00F90FD9"/>
    <w:rsid w:val="00FA35AC"/>
    <w:rsid w:val="00FA6B59"/>
    <w:rsid w:val="00FC03DC"/>
    <w:rsid w:val="00FC7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39692295"/>
  <w15:docId w15:val="{8F812E14-B1F9-48BE-AB34-9D026FE88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C2F74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  <w:lang w:eastAsia="de-DE"/>
    </w:rPr>
  </w:style>
  <w:style w:type="paragraph" w:styleId="berschrift1">
    <w:name w:val="heading 1"/>
    <w:basedOn w:val="Standard"/>
    <w:next w:val="Standard"/>
    <w:qFormat/>
    <w:rsid w:val="000C2F74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berschrift2">
    <w:name w:val="heading 2"/>
    <w:basedOn w:val="Standard"/>
    <w:next w:val="Standard"/>
    <w:qFormat/>
    <w:rsid w:val="000C2F74"/>
    <w:pPr>
      <w:keepNext/>
      <w:numPr>
        <w:ilvl w:val="1"/>
        <w:numId w:val="1"/>
      </w:numPr>
      <w:spacing w:before="240" w:after="60"/>
      <w:outlineLvl w:val="1"/>
    </w:pPr>
    <w:rPr>
      <w:b/>
      <w:i/>
    </w:rPr>
  </w:style>
  <w:style w:type="paragraph" w:styleId="berschrift3">
    <w:name w:val="heading 3"/>
    <w:basedOn w:val="Standard"/>
    <w:next w:val="Standard"/>
    <w:qFormat/>
    <w:rsid w:val="000C2F74"/>
    <w:pPr>
      <w:keepNext/>
      <w:numPr>
        <w:ilvl w:val="2"/>
        <w:numId w:val="1"/>
      </w:numPr>
      <w:spacing w:before="240" w:after="60"/>
      <w:outlineLvl w:val="2"/>
    </w:pPr>
  </w:style>
  <w:style w:type="paragraph" w:styleId="berschrift4">
    <w:name w:val="heading 4"/>
    <w:basedOn w:val="Standard"/>
    <w:next w:val="Standard"/>
    <w:qFormat/>
    <w:rsid w:val="000C2F74"/>
    <w:pPr>
      <w:keepNext/>
      <w:numPr>
        <w:ilvl w:val="3"/>
        <w:numId w:val="1"/>
      </w:numPr>
      <w:spacing w:before="240" w:after="60"/>
      <w:outlineLvl w:val="3"/>
    </w:pPr>
    <w:rPr>
      <w:b/>
    </w:rPr>
  </w:style>
  <w:style w:type="paragraph" w:styleId="berschrift5">
    <w:name w:val="heading 5"/>
    <w:basedOn w:val="Standard"/>
    <w:next w:val="Standard"/>
    <w:qFormat/>
    <w:rsid w:val="000C2F74"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berschrift6">
    <w:name w:val="heading 6"/>
    <w:basedOn w:val="Standard"/>
    <w:next w:val="Standard"/>
    <w:qFormat/>
    <w:rsid w:val="000C2F74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berschrift7">
    <w:name w:val="heading 7"/>
    <w:basedOn w:val="Standard"/>
    <w:next w:val="Standard"/>
    <w:qFormat/>
    <w:rsid w:val="000C2F74"/>
    <w:pPr>
      <w:numPr>
        <w:ilvl w:val="6"/>
        <w:numId w:val="1"/>
      </w:numPr>
      <w:spacing w:before="240" w:after="60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rsid w:val="000C2F74"/>
    <w:pPr>
      <w:numPr>
        <w:ilvl w:val="7"/>
        <w:numId w:val="1"/>
      </w:numPr>
      <w:spacing w:before="240" w:after="60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rsid w:val="000C2F74"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rsid w:val="000C2F74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0C2F74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  <w:rsid w:val="000C2F7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100F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100F0"/>
    <w:rPr>
      <w:rFonts w:ascii="Tahoma" w:hAnsi="Tahoma" w:cs="Tahoma"/>
      <w:sz w:val="16"/>
      <w:szCs w:val="16"/>
      <w:lang w:eastAsia="de-DE"/>
    </w:rPr>
  </w:style>
  <w:style w:type="character" w:styleId="Hyperlink">
    <w:name w:val="Hyperlink"/>
    <w:basedOn w:val="Absatz-Standardschriftart"/>
    <w:unhideWhenUsed/>
    <w:rsid w:val="00E635B2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864134"/>
    <w:rPr>
      <w:color w:val="800080" w:themeColor="followedHyperlink"/>
      <w:u w:val="single"/>
    </w:rPr>
  </w:style>
  <w:style w:type="character" w:styleId="Fett">
    <w:name w:val="Strong"/>
    <w:basedOn w:val="Absatz-Standardschriftart"/>
    <w:uiPriority w:val="22"/>
    <w:qFormat/>
    <w:rsid w:val="0060643F"/>
    <w:rPr>
      <w:b/>
      <w:bCs/>
    </w:rPr>
  </w:style>
  <w:style w:type="character" w:customStyle="1" w:styleId="weekend">
    <w:name w:val="weekend"/>
    <w:basedOn w:val="Absatz-Standardschriftart"/>
    <w:rsid w:val="00325BD7"/>
  </w:style>
  <w:style w:type="character" w:customStyle="1" w:styleId="tourenbold2">
    <w:name w:val="touren_bold2"/>
    <w:basedOn w:val="Absatz-Standardschriftart"/>
    <w:rsid w:val="00325BD7"/>
    <w:rPr>
      <w:b/>
      <w:bCs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023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9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02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1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1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2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1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7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08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88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523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692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4325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496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706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5672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6940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4873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ommiswald@acapa.c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sj&#246;rg\Documents\HB%20Privat\Bergtouren%20-%20Alpin%20Club%20Region%20Flughafen\ACRF%20Tourenleiter%20-%20Tourenprogramm\ACRF%20Ausschreibung%20Vorlage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ACRF Ausschreibung Vorlage.dotx</Template>
  <TotalTime>0</TotalTime>
  <Pages>1</Pages>
  <Words>209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Vetroconsult AG</Company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Hansjörg</dc:creator>
  <cp:lastModifiedBy>Hermann Keller</cp:lastModifiedBy>
  <cp:revision>4</cp:revision>
  <cp:lastPrinted>2026-03-16T09:12:00Z</cp:lastPrinted>
  <dcterms:created xsi:type="dcterms:W3CDTF">2026-03-16T08:59:00Z</dcterms:created>
  <dcterms:modified xsi:type="dcterms:W3CDTF">2026-03-16T09:13:00Z</dcterms:modified>
</cp:coreProperties>
</file>