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F8D1" w14:textId="34029DCD" w:rsidR="009125D3" w:rsidRPr="009125D3" w:rsidRDefault="009125D3" w:rsidP="009125D3">
      <w:r w:rsidRPr="009125D3"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22C40DC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rPr>
          <w:rFonts w:cs="Arial"/>
          <w:b/>
        </w:rPr>
        <w:t>Tour:</w:t>
      </w:r>
      <w:r>
        <w:rPr>
          <w:rFonts w:cs="Arial"/>
          <w:b/>
        </w:rPr>
        <w:tab/>
        <w:t>Skitour im Gebiet St. Antönien</w:t>
      </w:r>
    </w:p>
    <w:p w14:paraId="06C11403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>Datum:</w:t>
      </w:r>
      <w:r>
        <w:tab/>
        <w:t>Mi. 07. Januar 2026, Verschiebedatum Do. 08. Januar 2026</w:t>
      </w:r>
    </w:p>
    <w:p w14:paraId="382973A2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>Leitung:</w:t>
      </w:r>
      <w:r>
        <w:tab/>
        <w:t>Daniel Schmucki</w:t>
      </w:r>
    </w:p>
    <w:p w14:paraId="2945DEB3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>Typ und Grad:</w:t>
      </w:r>
      <w:r>
        <w:tab/>
        <w:t>S / WS bis WS+</w:t>
      </w:r>
    </w:p>
    <w:p w14:paraId="787D527D" w14:textId="77777777" w:rsidR="00303852" w:rsidRDefault="00303852" w:rsidP="00303852">
      <w:pPr>
        <w:overflowPunct/>
        <w:spacing w:after="120"/>
        <w:ind w:left="2126" w:hanging="2126"/>
        <w:textAlignment w:val="auto"/>
      </w:pPr>
      <w:r>
        <w:t>Ablauf:</w:t>
      </w:r>
      <w:r>
        <w:tab/>
        <w:t>Anreise mit PW nach St. Antönien / Litzirüti / Parkplatz Büel</w:t>
      </w:r>
    </w:p>
    <w:p w14:paraId="7AD280F7" w14:textId="77777777" w:rsidR="00303852" w:rsidRDefault="00303852" w:rsidP="00303852">
      <w:pPr>
        <w:overflowPunct/>
        <w:spacing w:after="120"/>
        <w:ind w:left="2126" w:hanging="2126"/>
        <w:textAlignment w:val="auto"/>
      </w:pPr>
      <w:r w:rsidRPr="00EA70A2">
        <w:t>Marschzeiten:</w:t>
      </w:r>
      <w:r w:rsidRPr="00EA70A2">
        <w:tab/>
      </w:r>
      <w:r>
        <w:t>Aufstieg je nach Verhältnissen in Richtung Rotspitz / Riedchopf,</w:t>
      </w:r>
    </w:p>
    <w:p w14:paraId="78AA71CC" w14:textId="77777777" w:rsidR="00303852" w:rsidRDefault="00303852" w:rsidP="00303852">
      <w:pPr>
        <w:overflowPunct/>
        <w:spacing w:after="120"/>
        <w:ind w:left="2126" w:hanging="2"/>
        <w:textAlignment w:val="auto"/>
      </w:pPr>
      <w:r>
        <w:t>oder die andere Talseite Richtung Schafberg / Giraspitz.</w:t>
      </w:r>
    </w:p>
    <w:p w14:paraId="3DDC98DE" w14:textId="77777777" w:rsidR="00303852" w:rsidRDefault="00303852" w:rsidP="00303852">
      <w:pPr>
        <w:overflowPunct/>
        <w:spacing w:after="120"/>
        <w:ind w:left="2126" w:hanging="2"/>
        <w:textAlignment w:val="auto"/>
      </w:pPr>
      <w:r>
        <w:t>Aufstieg ca. 4 Std. je nach Gipfel</w:t>
      </w:r>
      <w:r>
        <w:tab/>
      </w:r>
    </w:p>
    <w:p w14:paraId="52E15CEE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>Kosten:</w:t>
      </w:r>
      <w:r>
        <w:tab/>
        <w:t xml:space="preserve">Anteil PW </w:t>
      </w:r>
    </w:p>
    <w:p w14:paraId="2AB6FFF6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>Verpflegung:</w:t>
      </w:r>
      <w:r>
        <w:tab/>
        <w:t>Marschverpflegung aus dem Rucksack</w:t>
      </w:r>
    </w:p>
    <w:p w14:paraId="4986509D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 w:rsidRPr="00046708">
        <w:rPr>
          <w:szCs w:val="24"/>
        </w:rPr>
        <w:t>Ausrüstung:</w:t>
      </w:r>
      <w:r w:rsidRPr="00046708">
        <w:rPr>
          <w:szCs w:val="24"/>
        </w:rPr>
        <w:tab/>
      </w:r>
      <w:r>
        <w:rPr>
          <w:szCs w:val="24"/>
        </w:rPr>
        <w:t xml:space="preserve">Normale Skitourenausrüstung mit Barryvox, Schaufel, Sonde, </w:t>
      </w:r>
    </w:p>
    <w:p w14:paraId="40CF857B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>Anmeldung:</w:t>
      </w:r>
      <w:r>
        <w:tab/>
        <w:t>Bis 05. Januar 2026 auf Tel. 055 290 15 00 oder</w:t>
      </w:r>
    </w:p>
    <w:p w14:paraId="74408F7B" w14:textId="77777777" w:rsidR="00303852" w:rsidRDefault="00303852" w:rsidP="00303852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>
        <w:tab/>
      </w:r>
      <w:hyperlink r:id="rId7" w:history="1">
        <w:r w:rsidRPr="00AA343A">
          <w:rPr>
            <w:rStyle w:val="Hyperlink"/>
            <w:rFonts w:eastAsiaTheme="majorEastAsia"/>
          </w:rPr>
          <w:t>gommiswald@acapa.ch</w:t>
        </w:r>
      </w:hyperlink>
    </w:p>
    <w:p w14:paraId="6BCD4CAE" w14:textId="77777777" w:rsidR="00303852" w:rsidRDefault="00303852" w:rsidP="00303852">
      <w:pPr>
        <w:spacing w:before="240"/>
      </w:pPr>
    </w:p>
    <w:p w14:paraId="7AF3D559" w14:textId="098EB995" w:rsidR="00F90FD9" w:rsidRPr="009125D3" w:rsidRDefault="00F90FD9" w:rsidP="00754394"/>
    <w:sectPr w:rsidR="00F90FD9" w:rsidRPr="009125D3" w:rsidSect="003848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799" w:right="1134" w:bottom="709" w:left="1418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3A6D6" w14:textId="77777777" w:rsidR="00723055" w:rsidRDefault="00723055">
      <w:r>
        <w:separator/>
      </w:r>
    </w:p>
  </w:endnote>
  <w:endnote w:type="continuationSeparator" w:id="0">
    <w:p w14:paraId="12E04AB6" w14:textId="77777777" w:rsidR="00723055" w:rsidRDefault="007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C88D" w14:textId="77777777" w:rsidR="007F1753" w:rsidRDefault="007F17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B2C9" w14:textId="0E00BF63" w:rsidR="0097300A" w:rsidRDefault="0088288F" w:rsidP="00505E44">
    <w:pPr>
      <w:pStyle w:val="Fuzeile"/>
      <w:ind w:right="360"/>
    </w:pPr>
    <w:fldSimple w:instr=" FILENAME  \* MERGEFORMAT ">
      <w:r w:rsidRPr="0088288F">
        <w:rPr>
          <w:noProof/>
          <w:sz w:val="20"/>
          <w:lang w:val="de-DE"/>
        </w:rPr>
        <w:t>ACRF</w:t>
      </w:r>
      <w:r>
        <w:rPr>
          <w:noProof/>
        </w:rPr>
        <w:t xml:space="preserve"> Ausschreibung St</w:t>
      </w:r>
      <w:r w:rsidR="007F1753">
        <w:rPr>
          <w:noProof/>
        </w:rPr>
        <w:t>.</w:t>
      </w:r>
      <w:r>
        <w:rPr>
          <w:noProof/>
        </w:rPr>
        <w:t xml:space="preserve"> Antönien_0</w:t>
      </w:r>
      <w:r w:rsidR="00014AC6">
        <w:rPr>
          <w:noProof/>
        </w:rPr>
        <w:t>7</w:t>
      </w:r>
      <w:r>
        <w:rPr>
          <w:noProof/>
        </w:rPr>
        <w:t>.</w:t>
      </w:r>
      <w:r w:rsidR="00014AC6">
        <w:rPr>
          <w:noProof/>
        </w:rPr>
        <w:t>01</w:t>
      </w:r>
      <w:r>
        <w:rPr>
          <w:noProof/>
        </w:rPr>
        <w:t>.2</w:t>
      </w:r>
      <w:r w:rsidR="00014AC6">
        <w:rPr>
          <w:noProof/>
        </w:rPr>
        <w:t>6</w:t>
      </w:r>
      <w:r>
        <w:rPr>
          <w:noProof/>
        </w:rPr>
        <w:t>.docx</w:t>
      </w:r>
    </w:fldSimple>
    <w:r w:rsidR="0097300A">
      <w:rPr>
        <w:sz w:val="20"/>
        <w:lang w:val="de-DE"/>
      </w:rPr>
      <w:tab/>
      <w:t xml:space="preserve">- </w:t>
    </w:r>
    <w:r w:rsidR="003E2AAF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PAGE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/ </w:t>
    </w:r>
    <w:r w:rsidR="003E2AAF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NUMPAGES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-</w:t>
    </w:r>
    <w:r w:rsidR="0097300A"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430B" w14:textId="77777777" w:rsidR="007F1753" w:rsidRDefault="007F17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76A9" w14:textId="77777777" w:rsidR="00723055" w:rsidRDefault="00723055">
      <w:r>
        <w:separator/>
      </w:r>
    </w:p>
  </w:footnote>
  <w:footnote w:type="continuationSeparator" w:id="0">
    <w:p w14:paraId="3E1FBC0D" w14:textId="77777777" w:rsidR="00723055" w:rsidRDefault="007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746D" w14:textId="77777777" w:rsidR="007F1753" w:rsidRDefault="007F17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0119A7" w14:paraId="488AE386" w14:textId="77777777" w:rsidTr="006D1F17">
      <w:tc>
        <w:tcPr>
          <w:tcW w:w="928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4201579C" w14:textId="77777777" w:rsidR="000119A7" w:rsidRDefault="000119A7" w:rsidP="007F7F06">
          <w:pPr>
            <w:tabs>
              <w:tab w:val="right" w:pos="9144"/>
            </w:tabs>
            <w:spacing w:before="1680"/>
            <w:ind w:left="-70"/>
            <w:rPr>
              <w:rFonts w:cs="Arial"/>
              <w:b/>
            </w:rPr>
          </w:pPr>
          <w:r>
            <w:rPr>
              <w:rFonts w:cs="Arial"/>
              <w:b/>
            </w:rPr>
            <w:t>Tour Ausschreibung</w:t>
          </w:r>
        </w:p>
      </w:tc>
    </w:tr>
  </w:tbl>
  <w:p w14:paraId="13475C15" w14:textId="77777777" w:rsidR="000119A7" w:rsidRDefault="00BB6054" w:rsidP="000119A7">
    <w:pPr>
      <w:pStyle w:val="Fuzeile"/>
      <w:ind w:right="360"/>
    </w:pPr>
    <w:r>
      <w:rPr>
        <w:b/>
        <w:noProof/>
        <w:u w:val="single"/>
        <w:lang w:eastAsia="zh-TW"/>
      </w:rPr>
      <w:drawing>
        <wp:anchor distT="0" distB="0" distL="114300" distR="114300" simplePos="0" relativeHeight="251659264" behindDoc="0" locked="0" layoutInCell="1" allowOverlap="1" wp14:anchorId="7E6988AB" wp14:editId="31AD0DF2">
          <wp:simplePos x="0" y="0"/>
          <wp:positionH relativeFrom="column">
            <wp:posOffset>4541520</wp:posOffset>
          </wp:positionH>
          <wp:positionV relativeFrom="paragraph">
            <wp:posOffset>-1289685</wp:posOffset>
          </wp:positionV>
          <wp:extent cx="1257300" cy="12573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2" t="21060" r="30386" b="2331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6F5A" w14:textId="77777777" w:rsidR="007F1753" w:rsidRDefault="007F17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E46E024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 w16cid:durableId="18499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6A"/>
    <w:rsid w:val="00001EFC"/>
    <w:rsid w:val="000119A7"/>
    <w:rsid w:val="00014AC6"/>
    <w:rsid w:val="00017DB5"/>
    <w:rsid w:val="00046708"/>
    <w:rsid w:val="00052B0B"/>
    <w:rsid w:val="000611CB"/>
    <w:rsid w:val="00067FFD"/>
    <w:rsid w:val="00074A78"/>
    <w:rsid w:val="00085ADB"/>
    <w:rsid w:val="000A19A2"/>
    <w:rsid w:val="000B0963"/>
    <w:rsid w:val="000B39C8"/>
    <w:rsid w:val="000C2F74"/>
    <w:rsid w:val="000C4485"/>
    <w:rsid w:val="000C6465"/>
    <w:rsid w:val="000F0060"/>
    <w:rsid w:val="000F6160"/>
    <w:rsid w:val="000F6F17"/>
    <w:rsid w:val="00110029"/>
    <w:rsid w:val="00111B32"/>
    <w:rsid w:val="00111FDC"/>
    <w:rsid w:val="00144BF3"/>
    <w:rsid w:val="00150D99"/>
    <w:rsid w:val="00156948"/>
    <w:rsid w:val="001851BD"/>
    <w:rsid w:val="001A401D"/>
    <w:rsid w:val="001E03CA"/>
    <w:rsid w:val="001E0F2F"/>
    <w:rsid w:val="001F53B6"/>
    <w:rsid w:val="001F77CC"/>
    <w:rsid w:val="0020766A"/>
    <w:rsid w:val="00240D3A"/>
    <w:rsid w:val="00242957"/>
    <w:rsid w:val="00262ABD"/>
    <w:rsid w:val="002A3FB8"/>
    <w:rsid w:val="002E3063"/>
    <w:rsid w:val="002E4C43"/>
    <w:rsid w:val="002F48DE"/>
    <w:rsid w:val="00303852"/>
    <w:rsid w:val="00325BD7"/>
    <w:rsid w:val="00327DBB"/>
    <w:rsid w:val="003315C6"/>
    <w:rsid w:val="00352DA2"/>
    <w:rsid w:val="003747D2"/>
    <w:rsid w:val="0038285E"/>
    <w:rsid w:val="00384899"/>
    <w:rsid w:val="003B007C"/>
    <w:rsid w:val="003B0BC6"/>
    <w:rsid w:val="003B2FA1"/>
    <w:rsid w:val="003D17D5"/>
    <w:rsid w:val="003E09C4"/>
    <w:rsid w:val="003E2AAF"/>
    <w:rsid w:val="003E2FCE"/>
    <w:rsid w:val="003E511B"/>
    <w:rsid w:val="003F6016"/>
    <w:rsid w:val="003F6EC9"/>
    <w:rsid w:val="00401C6E"/>
    <w:rsid w:val="00420A26"/>
    <w:rsid w:val="00420DB4"/>
    <w:rsid w:val="00424CCA"/>
    <w:rsid w:val="00432BF3"/>
    <w:rsid w:val="00433727"/>
    <w:rsid w:val="00446F2C"/>
    <w:rsid w:val="0047232C"/>
    <w:rsid w:val="004C5AD1"/>
    <w:rsid w:val="004D469C"/>
    <w:rsid w:val="004E1162"/>
    <w:rsid w:val="005011CC"/>
    <w:rsid w:val="00505E44"/>
    <w:rsid w:val="00506EE7"/>
    <w:rsid w:val="00511FE0"/>
    <w:rsid w:val="0051269D"/>
    <w:rsid w:val="005243B4"/>
    <w:rsid w:val="005257D7"/>
    <w:rsid w:val="00536333"/>
    <w:rsid w:val="00550090"/>
    <w:rsid w:val="00553E4F"/>
    <w:rsid w:val="00571657"/>
    <w:rsid w:val="00580C29"/>
    <w:rsid w:val="005920C4"/>
    <w:rsid w:val="005A2813"/>
    <w:rsid w:val="005B0255"/>
    <w:rsid w:val="005B2CD4"/>
    <w:rsid w:val="005D4252"/>
    <w:rsid w:val="005E7827"/>
    <w:rsid w:val="00602DFD"/>
    <w:rsid w:val="0060643F"/>
    <w:rsid w:val="006217CA"/>
    <w:rsid w:val="00653F38"/>
    <w:rsid w:val="0065540E"/>
    <w:rsid w:val="006703DA"/>
    <w:rsid w:val="0067247E"/>
    <w:rsid w:val="00674F43"/>
    <w:rsid w:val="00675D6E"/>
    <w:rsid w:val="00676D3C"/>
    <w:rsid w:val="006B3D2F"/>
    <w:rsid w:val="006C6C94"/>
    <w:rsid w:val="006D22E1"/>
    <w:rsid w:val="006F031E"/>
    <w:rsid w:val="0070230B"/>
    <w:rsid w:val="007135A9"/>
    <w:rsid w:val="00723055"/>
    <w:rsid w:val="0074440E"/>
    <w:rsid w:val="00754394"/>
    <w:rsid w:val="00772487"/>
    <w:rsid w:val="00781957"/>
    <w:rsid w:val="007953D6"/>
    <w:rsid w:val="007A0C82"/>
    <w:rsid w:val="007A46C8"/>
    <w:rsid w:val="007C7C05"/>
    <w:rsid w:val="007D00E1"/>
    <w:rsid w:val="007E0488"/>
    <w:rsid w:val="007E3CED"/>
    <w:rsid w:val="007F0D9E"/>
    <w:rsid w:val="007F1753"/>
    <w:rsid w:val="007F7F06"/>
    <w:rsid w:val="008268D1"/>
    <w:rsid w:val="008475F8"/>
    <w:rsid w:val="008605EE"/>
    <w:rsid w:val="008620A0"/>
    <w:rsid w:val="00862421"/>
    <w:rsid w:val="00864134"/>
    <w:rsid w:val="00867E75"/>
    <w:rsid w:val="008812F7"/>
    <w:rsid w:val="0088288F"/>
    <w:rsid w:val="008B6D94"/>
    <w:rsid w:val="008C1460"/>
    <w:rsid w:val="008D1F0A"/>
    <w:rsid w:val="008E054B"/>
    <w:rsid w:val="008F1588"/>
    <w:rsid w:val="00901AE2"/>
    <w:rsid w:val="00905BCF"/>
    <w:rsid w:val="009125D3"/>
    <w:rsid w:val="00926E2C"/>
    <w:rsid w:val="0094221C"/>
    <w:rsid w:val="009547D9"/>
    <w:rsid w:val="00957201"/>
    <w:rsid w:val="009676DD"/>
    <w:rsid w:val="0097300A"/>
    <w:rsid w:val="00995F40"/>
    <w:rsid w:val="009A238C"/>
    <w:rsid w:val="009A7BA2"/>
    <w:rsid w:val="009D7D6D"/>
    <w:rsid w:val="00A04498"/>
    <w:rsid w:val="00A11F97"/>
    <w:rsid w:val="00A1366E"/>
    <w:rsid w:val="00A37512"/>
    <w:rsid w:val="00A44688"/>
    <w:rsid w:val="00A8399E"/>
    <w:rsid w:val="00A86973"/>
    <w:rsid w:val="00A902F2"/>
    <w:rsid w:val="00A96398"/>
    <w:rsid w:val="00AA3614"/>
    <w:rsid w:val="00AC1E87"/>
    <w:rsid w:val="00AE36F8"/>
    <w:rsid w:val="00AE4DB2"/>
    <w:rsid w:val="00AE587F"/>
    <w:rsid w:val="00B049F2"/>
    <w:rsid w:val="00B10CCF"/>
    <w:rsid w:val="00B27090"/>
    <w:rsid w:val="00B37391"/>
    <w:rsid w:val="00B4071A"/>
    <w:rsid w:val="00B41222"/>
    <w:rsid w:val="00B73AFD"/>
    <w:rsid w:val="00B7581A"/>
    <w:rsid w:val="00B8383D"/>
    <w:rsid w:val="00B91022"/>
    <w:rsid w:val="00BB40F4"/>
    <w:rsid w:val="00BB6054"/>
    <w:rsid w:val="00BB7BA1"/>
    <w:rsid w:val="00BC248C"/>
    <w:rsid w:val="00C013A9"/>
    <w:rsid w:val="00C05A32"/>
    <w:rsid w:val="00C100F0"/>
    <w:rsid w:val="00C329B2"/>
    <w:rsid w:val="00C37A72"/>
    <w:rsid w:val="00C719FB"/>
    <w:rsid w:val="00C825D6"/>
    <w:rsid w:val="00C82F1E"/>
    <w:rsid w:val="00C83F31"/>
    <w:rsid w:val="00C9341F"/>
    <w:rsid w:val="00C942F5"/>
    <w:rsid w:val="00CA2E2C"/>
    <w:rsid w:val="00CB3314"/>
    <w:rsid w:val="00CB6E6B"/>
    <w:rsid w:val="00CC066E"/>
    <w:rsid w:val="00CD2E36"/>
    <w:rsid w:val="00CF3705"/>
    <w:rsid w:val="00D034DB"/>
    <w:rsid w:val="00D0607E"/>
    <w:rsid w:val="00D07991"/>
    <w:rsid w:val="00D12AAF"/>
    <w:rsid w:val="00D15A6B"/>
    <w:rsid w:val="00D319E7"/>
    <w:rsid w:val="00D510E6"/>
    <w:rsid w:val="00D60514"/>
    <w:rsid w:val="00D64606"/>
    <w:rsid w:val="00D7758C"/>
    <w:rsid w:val="00D867F5"/>
    <w:rsid w:val="00D90279"/>
    <w:rsid w:val="00D91A0A"/>
    <w:rsid w:val="00DC0403"/>
    <w:rsid w:val="00DC07B3"/>
    <w:rsid w:val="00DC192C"/>
    <w:rsid w:val="00DC3989"/>
    <w:rsid w:val="00DD2EE6"/>
    <w:rsid w:val="00DD3E08"/>
    <w:rsid w:val="00E158F1"/>
    <w:rsid w:val="00E26F47"/>
    <w:rsid w:val="00E3579E"/>
    <w:rsid w:val="00E40639"/>
    <w:rsid w:val="00E520F2"/>
    <w:rsid w:val="00E60399"/>
    <w:rsid w:val="00E61114"/>
    <w:rsid w:val="00E635B2"/>
    <w:rsid w:val="00E703A0"/>
    <w:rsid w:val="00E87201"/>
    <w:rsid w:val="00E93CCC"/>
    <w:rsid w:val="00E953E7"/>
    <w:rsid w:val="00EA70A2"/>
    <w:rsid w:val="00EB0A44"/>
    <w:rsid w:val="00EC2454"/>
    <w:rsid w:val="00EC7231"/>
    <w:rsid w:val="00ED107A"/>
    <w:rsid w:val="00EE6077"/>
    <w:rsid w:val="00EF4BA7"/>
    <w:rsid w:val="00F02CD5"/>
    <w:rsid w:val="00F035CC"/>
    <w:rsid w:val="00F133A1"/>
    <w:rsid w:val="00F27EA3"/>
    <w:rsid w:val="00F548B2"/>
    <w:rsid w:val="00F63553"/>
    <w:rsid w:val="00F6502D"/>
    <w:rsid w:val="00F832CB"/>
    <w:rsid w:val="00F83B22"/>
    <w:rsid w:val="00F90FD9"/>
    <w:rsid w:val="00FA35AC"/>
    <w:rsid w:val="00FA6B59"/>
    <w:rsid w:val="00FC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692295"/>
  <w15:docId w15:val="{8F812E14-B1F9-48BE-AB34-9D026FE8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F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0C2F74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0C2F74"/>
    <w:pPr>
      <w:keepNext/>
      <w:numPr>
        <w:ilvl w:val="1"/>
        <w:numId w:val="1"/>
      </w:numPr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rsid w:val="000C2F74"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0C2F74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C2F7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0C2F7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rsid w:val="000C2F74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0C2F74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0C2F7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C2F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C2F7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C2F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0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E635B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64134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0643F"/>
    <w:rPr>
      <w:b/>
      <w:bCs/>
    </w:rPr>
  </w:style>
  <w:style w:type="character" w:customStyle="1" w:styleId="weekend">
    <w:name w:val="weekend"/>
    <w:basedOn w:val="Absatz-Standardschriftart"/>
    <w:rsid w:val="00325BD7"/>
  </w:style>
  <w:style w:type="character" w:customStyle="1" w:styleId="tourenbold2">
    <w:name w:val="touren_bold2"/>
    <w:basedOn w:val="Absatz-Standardschriftart"/>
    <w:rsid w:val="00325BD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2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9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ommiswald@acapa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j&#246;rg\Documents\HB%20Privat\Bergtouren%20-%20Alpin%20Club%20Region%20Flughafen\ACRF%20Tourenleiter%20-%20Tourenprogramm\ACRF%20Ausschreibung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ACRF Ausschreibung Vorlage.dotx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Vetroconsult AG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Hansjörg</dc:creator>
  <cp:lastModifiedBy>Hermann Keller</cp:lastModifiedBy>
  <cp:revision>8</cp:revision>
  <cp:lastPrinted>2025-12-08T22:08:00Z</cp:lastPrinted>
  <dcterms:created xsi:type="dcterms:W3CDTF">2025-12-08T22:06:00Z</dcterms:created>
  <dcterms:modified xsi:type="dcterms:W3CDTF">2025-12-09T20:41:00Z</dcterms:modified>
</cp:coreProperties>
</file>